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DE07" w14:textId="7AA37306" w:rsidR="003D40E7" w:rsidRPr="00E83640" w:rsidRDefault="003D40E7" w:rsidP="00DA5DE3">
      <w:pPr>
        <w:spacing w:before="100" w:beforeAutospacing="1" w:after="100" w:afterAutospacing="1" w:line="24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>I give consent for Launton Parish Council to collect, process and</w:t>
      </w:r>
      <w:r w:rsidR="003C07C7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where required</w:t>
      </w:r>
      <w:r w:rsidR="003C07C7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share my personal information to </w:t>
      </w:r>
      <w:r w:rsidR="00DA5DE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assist with </w:t>
      </w: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the </w:t>
      </w:r>
      <w:r w:rsidR="00DA5DE3">
        <w:rPr>
          <w:rFonts w:asciiTheme="minorHAnsi" w:eastAsiaTheme="minorHAnsi" w:hAnsiTheme="minorHAnsi" w:cstheme="minorHAnsi"/>
          <w:sz w:val="24"/>
          <w:szCs w:val="24"/>
          <w:lang w:eastAsia="en-US"/>
        </w:rPr>
        <w:t>village Emergency Plan</w:t>
      </w: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: </w:t>
      </w:r>
    </w:p>
    <w:tbl>
      <w:tblPr>
        <w:tblStyle w:val="TableGrid"/>
        <w:tblpPr w:leftFromText="180" w:rightFromText="180" w:vertAnchor="text" w:tblpXSpec="center" w:tblpY="1"/>
        <w:tblOverlap w:val="never"/>
        <w:tblW w:w="10216" w:type="dxa"/>
        <w:tblLook w:val="04A0" w:firstRow="1" w:lastRow="0" w:firstColumn="1" w:lastColumn="0" w:noHBand="0" w:noVBand="1"/>
      </w:tblPr>
      <w:tblGrid>
        <w:gridCol w:w="2918"/>
        <w:gridCol w:w="2919"/>
        <w:gridCol w:w="2919"/>
        <w:gridCol w:w="1460"/>
      </w:tblGrid>
      <w:tr w:rsidR="003D40E7" w:rsidRPr="00E83640" w14:paraId="63689863" w14:textId="77777777" w:rsidTr="00C34FF9">
        <w:tc>
          <w:tcPr>
            <w:tcW w:w="2918" w:type="dxa"/>
            <w:shd w:val="clear" w:color="auto" w:fill="BFBFBF" w:themeFill="background1" w:themeFillShade="BF"/>
            <w:vAlign w:val="center"/>
          </w:tcPr>
          <w:p w14:paraId="60F36A37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What will the information be used for?</w:t>
            </w:r>
          </w:p>
        </w:tc>
        <w:tc>
          <w:tcPr>
            <w:tcW w:w="2919" w:type="dxa"/>
            <w:shd w:val="clear" w:color="auto" w:fill="BFBFBF" w:themeFill="background1" w:themeFillShade="BF"/>
            <w:vAlign w:val="center"/>
          </w:tcPr>
          <w:p w14:paraId="753E983E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What information is required?</w:t>
            </w:r>
          </w:p>
        </w:tc>
        <w:tc>
          <w:tcPr>
            <w:tcW w:w="2919" w:type="dxa"/>
            <w:shd w:val="clear" w:color="auto" w:fill="BFBFBF" w:themeFill="background1" w:themeFillShade="BF"/>
            <w:vAlign w:val="center"/>
          </w:tcPr>
          <w:p w14:paraId="7D6381AC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Who will this information be shared with?</w:t>
            </w:r>
          </w:p>
        </w:tc>
        <w:tc>
          <w:tcPr>
            <w:tcW w:w="1460" w:type="dxa"/>
            <w:shd w:val="clear" w:color="auto" w:fill="BFBFBF" w:themeFill="background1" w:themeFillShade="BF"/>
            <w:vAlign w:val="center"/>
          </w:tcPr>
          <w:p w14:paraId="6D72AD20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Consent confirmed?</w:t>
            </w:r>
          </w:p>
        </w:tc>
      </w:tr>
      <w:tr w:rsidR="003D40E7" w:rsidRPr="00E83640" w14:paraId="2EB1B22C" w14:textId="77777777" w:rsidTr="00C34FF9">
        <w:tc>
          <w:tcPr>
            <w:tcW w:w="2918" w:type="dxa"/>
            <w:vAlign w:val="center"/>
          </w:tcPr>
          <w:p w14:paraId="3EAB003B" w14:textId="72AD508D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To activate personnel for an incident</w:t>
            </w:r>
            <w:r w:rsidR="00DA5DE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in the village</w:t>
            </w:r>
          </w:p>
        </w:tc>
        <w:tc>
          <w:tcPr>
            <w:tcW w:w="2919" w:type="dxa"/>
            <w:vAlign w:val="center"/>
          </w:tcPr>
          <w:p w14:paraId="4134B159" w14:textId="399EA368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Home/personal telephone numbers, </w:t>
            </w:r>
            <w:r w:rsidR="007514E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email address, </w:t>
            </w: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first line of address, skills and resources offered (if applicable)</w:t>
            </w:r>
          </w:p>
        </w:tc>
        <w:tc>
          <w:tcPr>
            <w:tcW w:w="2919" w:type="dxa"/>
            <w:vAlign w:val="center"/>
          </w:tcPr>
          <w:p w14:paraId="1D847BFA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Launton Emergency Planning Team and external agencies managing an incident</w:t>
            </w:r>
          </w:p>
        </w:tc>
        <w:tc>
          <w:tcPr>
            <w:tcW w:w="1460" w:type="dxa"/>
            <w:vAlign w:val="center"/>
          </w:tcPr>
          <w:p w14:paraId="7E94D4B9" w14:textId="77777777" w:rsidR="003D40E7" w:rsidRPr="00E83640" w:rsidRDefault="003D40E7" w:rsidP="00DA5DE3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79509D95" w14:textId="5BDD72E7" w:rsidR="003D40E7" w:rsidRPr="00E83640" w:rsidRDefault="00DA5DE3" w:rsidP="00DA5DE3">
      <w:pPr>
        <w:spacing w:before="100" w:beforeAutospacing="1" w:after="100" w:afterAutospacing="1" w:line="24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br/>
      </w:r>
      <w:r w:rsidR="003D40E7"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>I acknowledge that:</w:t>
      </w:r>
    </w:p>
    <w:p w14:paraId="24BA6221" w14:textId="717F761C" w:rsidR="003D40E7" w:rsidRPr="00E83640" w:rsidRDefault="003D40E7" w:rsidP="00DA5DE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This personal information will only be used to provide the services listed above.  Any other services received from </w:t>
      </w:r>
      <w:r w:rsid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Launton Parish </w:t>
      </w: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>Council are not part of this consent form.</w:t>
      </w:r>
    </w:p>
    <w:p w14:paraId="1D534F5A" w14:textId="7791FF98" w:rsidR="003D40E7" w:rsidRDefault="003D40E7" w:rsidP="00DA5DE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E8364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 have the right to withdraw this consent at any point by contacting </w:t>
      </w:r>
      <w:r w:rsidR="00C33A6F">
        <w:rPr>
          <w:rFonts w:asciiTheme="minorHAnsi" w:eastAsiaTheme="minorHAnsi" w:hAnsiTheme="minorHAnsi" w:cstheme="minorHAnsi"/>
          <w:sz w:val="24"/>
          <w:szCs w:val="24"/>
          <w:lang w:eastAsia="en-US"/>
        </w:rPr>
        <w:t>the Clerk.</w:t>
      </w:r>
    </w:p>
    <w:p w14:paraId="2017EE7D" w14:textId="435D10C7" w:rsidR="003D40E7" w:rsidRPr="00C33A6F" w:rsidRDefault="003D40E7" w:rsidP="00C33A6F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contextualSpacing w:val="0"/>
        <w:rPr>
          <w:rStyle w:val="Hyperlink"/>
          <w:rFonts w:asciiTheme="minorHAnsi" w:eastAsiaTheme="minorHAnsi" w:hAnsiTheme="minorHAnsi" w:cstheme="minorHAnsi"/>
          <w:color w:val="auto"/>
          <w:sz w:val="24"/>
          <w:szCs w:val="24"/>
          <w:u w:val="none"/>
          <w:lang w:eastAsia="en-US"/>
        </w:rPr>
      </w:pPr>
      <w:r w:rsidRPr="00C33A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The </w:t>
      </w:r>
      <w:r w:rsidR="003C07C7">
        <w:rPr>
          <w:rFonts w:asciiTheme="minorHAnsi" w:eastAsiaTheme="minorHAnsi" w:hAnsiTheme="minorHAnsi" w:cstheme="minorHAnsi"/>
          <w:sz w:val="24"/>
          <w:szCs w:val="24"/>
          <w:lang w:eastAsia="en-US"/>
        </w:rPr>
        <w:t>C</w:t>
      </w:r>
      <w:r w:rsidRPr="00C33A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ouncil has a Privacy Notice that explains more about how personal information is collected and used at </w:t>
      </w:r>
      <w:hyperlink r:id="rId8" w:history="1">
        <w:r w:rsidR="00564834" w:rsidRPr="00C33A6F">
          <w:rPr>
            <w:rStyle w:val="Hyperlink"/>
            <w:rFonts w:asciiTheme="minorHAnsi" w:eastAsiaTheme="minorHAnsi" w:hAnsiTheme="minorHAnsi" w:cstheme="minorHAnsi"/>
            <w:sz w:val="24"/>
            <w:szCs w:val="24"/>
            <w:lang w:eastAsia="en-US"/>
          </w:rPr>
          <w:t>https://www.launton-pc.gov.uk/privacy-policy/</w:t>
        </w:r>
      </w:hyperlink>
      <w:r w:rsidR="00564834" w:rsidRPr="00C33A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78914013" w14:textId="10A8D554" w:rsidR="009F319D" w:rsidRDefault="009F319D" w:rsidP="00DA5DE3">
      <w:pPr>
        <w:spacing w:before="100" w:beforeAutospacing="1" w:after="100" w:afterAutospacing="1" w:line="24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The information we </w:t>
      </w:r>
      <w:r w:rsidR="005D6EF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would </w:t>
      </w:r>
      <w:r w:rsidR="00481092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like to </w:t>
      </w:r>
      <w:r w:rsidR="005D6EF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be </w:t>
      </w:r>
      <w:r w:rsidR="00481092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able </w:t>
      </w:r>
      <w:r w:rsidR="005D6EF6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to </w:t>
      </w:r>
      <w:r w:rsidR="00E52B1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record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is: </w:t>
      </w:r>
    </w:p>
    <w:tbl>
      <w:tblPr>
        <w:tblStyle w:val="TableGrid"/>
        <w:tblW w:w="10204" w:type="dxa"/>
        <w:tblLook w:val="04A0" w:firstRow="1" w:lastRow="0" w:firstColumn="1" w:lastColumn="0" w:noHBand="0" w:noVBand="1"/>
      </w:tblPr>
      <w:tblGrid>
        <w:gridCol w:w="2695"/>
        <w:gridCol w:w="7509"/>
      </w:tblGrid>
      <w:tr w:rsidR="003D40E7" w:rsidRPr="00E83640" w14:paraId="749A8256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10A9DBEA" w14:textId="0AC35CC3" w:rsidR="003D40E7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</w:t>
            </w:r>
            <w:r w:rsidR="003D40E7" w:rsidRPr="00E8364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ame</w:t>
            </w:r>
          </w:p>
        </w:tc>
        <w:tc>
          <w:tcPr>
            <w:tcW w:w="7509" w:type="dxa"/>
            <w:vAlign w:val="center"/>
          </w:tcPr>
          <w:p w14:paraId="5F665A13" w14:textId="0E764043" w:rsidR="003D40E7" w:rsidRPr="00E83640" w:rsidRDefault="003D40E7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F319D" w:rsidRPr="00E83640" w14:paraId="6E700CE9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177EA919" w14:textId="225DFD19" w:rsidR="009F319D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Skill / Resource</w:t>
            </w:r>
          </w:p>
        </w:tc>
        <w:tc>
          <w:tcPr>
            <w:tcW w:w="7509" w:type="dxa"/>
            <w:vAlign w:val="center"/>
          </w:tcPr>
          <w:p w14:paraId="7129DF7F" w14:textId="23E32F8C" w:rsidR="009F319D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F319D" w:rsidRPr="00E83640" w14:paraId="38CE5B76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3BEAE35C" w14:textId="46B17EE5" w:rsidR="009F319D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Mobile Number</w:t>
            </w:r>
          </w:p>
        </w:tc>
        <w:tc>
          <w:tcPr>
            <w:tcW w:w="7509" w:type="dxa"/>
            <w:vAlign w:val="center"/>
          </w:tcPr>
          <w:p w14:paraId="3D211278" w14:textId="5DA3CA53" w:rsidR="009F319D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F319D" w:rsidRPr="00E83640" w14:paraId="505C897E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30DDFE4C" w14:textId="0A85A926" w:rsidR="009F319D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Home Number</w:t>
            </w:r>
          </w:p>
        </w:tc>
        <w:tc>
          <w:tcPr>
            <w:tcW w:w="7509" w:type="dxa"/>
            <w:vAlign w:val="center"/>
          </w:tcPr>
          <w:p w14:paraId="4F718087" w14:textId="6F95C264" w:rsidR="009F319D" w:rsidRPr="00E83640" w:rsidRDefault="009F319D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D40E7" w:rsidRPr="00E83640" w14:paraId="43424346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66870B9C" w14:textId="3B7FA25F" w:rsidR="003D40E7" w:rsidRPr="00E83640" w:rsidRDefault="00DA5DE3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</w:t>
            </w:r>
            <w:r w:rsidRPr="00DA5DE3">
              <w:rPr>
                <w:rFonts w:asciiTheme="minorHAnsi" w:eastAsiaTheme="minorHAnsi" w:hAnsiTheme="minorHAnsi" w:cstheme="minorHAnsi"/>
                <w:sz w:val="24"/>
                <w:szCs w:val="24"/>
                <w:vertAlign w:val="superscript"/>
                <w:lang w:eastAsia="en-US"/>
              </w:rPr>
              <w:t>st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Line of Address</w:t>
            </w:r>
          </w:p>
        </w:tc>
        <w:tc>
          <w:tcPr>
            <w:tcW w:w="7509" w:type="dxa"/>
            <w:vAlign w:val="center"/>
          </w:tcPr>
          <w:p w14:paraId="65D54EF0" w14:textId="5F4F7A46" w:rsidR="003D40E7" w:rsidRPr="00E83640" w:rsidRDefault="003D40E7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7B2551" w:rsidRPr="00E83640" w14:paraId="68106249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72D8CFAC" w14:textId="5430523C" w:rsidR="007B2551" w:rsidRDefault="007B2551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Email Address</w:t>
            </w:r>
          </w:p>
        </w:tc>
        <w:tc>
          <w:tcPr>
            <w:tcW w:w="7509" w:type="dxa"/>
            <w:vAlign w:val="center"/>
          </w:tcPr>
          <w:p w14:paraId="02A3FC3D" w14:textId="0712CAB1" w:rsidR="007B2551" w:rsidRPr="00E83640" w:rsidRDefault="007B2551" w:rsidP="00D52A5E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DA5DE3" w:rsidRPr="00E83640" w14:paraId="775D2682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55CE516F" w14:textId="5F614EEB" w:rsidR="00DA5DE3" w:rsidRPr="00E83640" w:rsidRDefault="00DA5DE3" w:rsidP="00D52A5E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Signed</w:t>
            </w:r>
          </w:p>
        </w:tc>
        <w:tc>
          <w:tcPr>
            <w:tcW w:w="7509" w:type="dxa"/>
            <w:vAlign w:val="center"/>
          </w:tcPr>
          <w:p w14:paraId="6716F90C" w14:textId="77777777" w:rsidR="00DA5DE3" w:rsidRPr="00E83640" w:rsidRDefault="00DA5DE3" w:rsidP="00D52A5E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3D40E7" w:rsidRPr="00E83640" w14:paraId="2F1C932E" w14:textId="77777777" w:rsidTr="00D52A5E">
        <w:trPr>
          <w:trHeight w:val="567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601BB875" w14:textId="2C895467" w:rsidR="003D40E7" w:rsidRPr="00E83640" w:rsidRDefault="00D52A5E" w:rsidP="00D52A5E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Date</w:t>
            </w:r>
          </w:p>
        </w:tc>
        <w:tc>
          <w:tcPr>
            <w:tcW w:w="7509" w:type="dxa"/>
            <w:vAlign w:val="center"/>
          </w:tcPr>
          <w:p w14:paraId="22804D27" w14:textId="77777777" w:rsidR="003D40E7" w:rsidRPr="00E83640" w:rsidRDefault="003D40E7" w:rsidP="00D52A5E">
            <w:pPr>
              <w:spacing w:before="120" w:after="12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4497FB6A" w14:textId="77777777" w:rsidR="003D40E7" w:rsidRPr="00E83640" w:rsidRDefault="003D40E7" w:rsidP="00E83640">
      <w:pPr>
        <w:pStyle w:val="LauntonNormal"/>
        <w:spacing w:after="0" w:line="240" w:lineRule="auto"/>
        <w:rPr>
          <w:sz w:val="24"/>
          <w:szCs w:val="24"/>
        </w:rPr>
      </w:pPr>
    </w:p>
    <w:p w14:paraId="0BCFCADB" w14:textId="7DDBC4E3" w:rsidR="00E83640" w:rsidRDefault="00E83640" w:rsidP="00E83640">
      <w:pPr>
        <w:pStyle w:val="LauntonNormal"/>
        <w:spacing w:after="0" w:line="240" w:lineRule="auto"/>
        <w:rPr>
          <w:sz w:val="24"/>
          <w:szCs w:val="24"/>
        </w:rPr>
      </w:pPr>
      <w:r w:rsidRPr="00E83640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return this form to Jane Olds, </w:t>
      </w:r>
      <w:hyperlink r:id="rId9" w:history="1">
        <w:r w:rsidRPr="007637DB">
          <w:rPr>
            <w:rStyle w:val="Hyperlink"/>
            <w:sz w:val="24"/>
            <w:szCs w:val="24"/>
          </w:rPr>
          <w:t>clerk@launton-pc.gov.uk</w:t>
        </w:r>
      </w:hyperlink>
      <w:r>
        <w:rPr>
          <w:sz w:val="24"/>
          <w:szCs w:val="24"/>
        </w:rPr>
        <w:t>, post to 13 Oak Close, Bicester, OX26 3XD</w:t>
      </w:r>
      <w:r w:rsidR="00C33A6F">
        <w:rPr>
          <w:sz w:val="24"/>
          <w:szCs w:val="24"/>
        </w:rPr>
        <w:t xml:space="preserve"> </w:t>
      </w:r>
    </w:p>
    <w:p w14:paraId="3D19889F" w14:textId="6704FB59" w:rsidR="00E83640" w:rsidRPr="00E83640" w:rsidRDefault="00E83640" w:rsidP="00D52A5E">
      <w:pPr>
        <w:pStyle w:val="LauntonNormal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 hand deliver to</w:t>
      </w:r>
      <w:r w:rsidR="00DA5DE3">
        <w:rPr>
          <w:sz w:val="24"/>
          <w:szCs w:val="24"/>
        </w:rPr>
        <w:t xml:space="preserve"> Launton Parish Council c/o</w:t>
      </w:r>
      <w:r>
        <w:rPr>
          <w:sz w:val="24"/>
          <w:szCs w:val="24"/>
        </w:rPr>
        <w:t xml:space="preserve"> </w:t>
      </w:r>
      <w:bookmarkStart w:id="0" w:name="_Hlk109913287"/>
      <w:r>
        <w:rPr>
          <w:sz w:val="24"/>
          <w:szCs w:val="24"/>
        </w:rPr>
        <w:t xml:space="preserve">Lesley Thompson, Clock Court, Station Road, OX26 </w:t>
      </w:r>
      <w:r w:rsidR="007148F5">
        <w:rPr>
          <w:sz w:val="24"/>
          <w:szCs w:val="24"/>
        </w:rPr>
        <w:t>5DX</w:t>
      </w:r>
      <w:r w:rsidR="00DA5DE3">
        <w:rPr>
          <w:sz w:val="24"/>
          <w:szCs w:val="24"/>
        </w:rPr>
        <w:t xml:space="preserve"> or c/o Abi Dowman</w:t>
      </w:r>
      <w:r w:rsidR="00D52A5E">
        <w:rPr>
          <w:sz w:val="24"/>
          <w:szCs w:val="24"/>
        </w:rPr>
        <w:t>,</w:t>
      </w:r>
      <w:r w:rsidR="00DA5DE3">
        <w:rPr>
          <w:sz w:val="24"/>
          <w:szCs w:val="24"/>
        </w:rPr>
        <w:t xml:space="preserve"> </w:t>
      </w:r>
      <w:r w:rsidR="00D52A5E" w:rsidRPr="00D52A5E">
        <w:rPr>
          <w:sz w:val="24"/>
          <w:szCs w:val="24"/>
        </w:rPr>
        <w:t>18 Chestnut Close</w:t>
      </w:r>
      <w:r w:rsidR="00D52A5E">
        <w:rPr>
          <w:sz w:val="24"/>
          <w:szCs w:val="24"/>
        </w:rPr>
        <w:t xml:space="preserve">, </w:t>
      </w:r>
      <w:r w:rsidR="00D52A5E" w:rsidRPr="00D52A5E">
        <w:rPr>
          <w:sz w:val="24"/>
          <w:szCs w:val="24"/>
        </w:rPr>
        <w:t>OX26 5DE</w:t>
      </w:r>
      <w:bookmarkEnd w:id="0"/>
    </w:p>
    <w:sectPr w:rsidR="00E83640" w:rsidRPr="00E83640" w:rsidSect="003D40E7">
      <w:headerReference w:type="default" r:id="rId10"/>
      <w:headerReference w:type="first" r:id="rId11"/>
      <w:pgSz w:w="11906" w:h="16838"/>
      <w:pgMar w:top="1440" w:right="864" w:bottom="1008" w:left="864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C060" w14:textId="77777777" w:rsidR="00770931" w:rsidRDefault="00770931" w:rsidP="00973FAF">
      <w:pPr>
        <w:spacing w:line="240" w:lineRule="auto"/>
      </w:pPr>
      <w:r>
        <w:separator/>
      </w:r>
    </w:p>
  </w:endnote>
  <w:endnote w:type="continuationSeparator" w:id="0">
    <w:p w14:paraId="0BBA4792" w14:textId="77777777" w:rsidR="00770931" w:rsidRDefault="00770931" w:rsidP="00973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4B96" w14:textId="77777777" w:rsidR="00770931" w:rsidRDefault="00770931" w:rsidP="00973FAF">
      <w:pPr>
        <w:spacing w:line="240" w:lineRule="auto"/>
      </w:pPr>
      <w:r>
        <w:separator/>
      </w:r>
    </w:p>
  </w:footnote>
  <w:footnote w:type="continuationSeparator" w:id="0">
    <w:p w14:paraId="42910B53" w14:textId="77777777" w:rsidR="00770931" w:rsidRDefault="00770931" w:rsidP="00973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D6EC" w14:textId="77777777" w:rsidR="00973FAF" w:rsidRPr="00073423" w:rsidRDefault="00973FAF" w:rsidP="00973FAF">
    <w:pPr>
      <w:pStyle w:val="NoSpacing"/>
      <w:tabs>
        <w:tab w:val="left" w:pos="5130"/>
      </w:tabs>
      <w:jc w:val="center"/>
      <w:rPr>
        <w:sz w:val="32"/>
        <w:szCs w:val="32"/>
      </w:rPr>
    </w:pPr>
    <w:r w:rsidRPr="00073423">
      <w:rPr>
        <w:sz w:val="32"/>
        <w:szCs w:val="32"/>
      </w:rPr>
      <w:t>LAUNTON PARISH COUNCIL</w:t>
    </w:r>
  </w:p>
  <w:p w14:paraId="110DE47E" w14:textId="77777777" w:rsidR="00973FAF" w:rsidRPr="00173463" w:rsidRDefault="00973FAF" w:rsidP="00973FAF">
    <w:pPr>
      <w:pStyle w:val="NoSpacing"/>
      <w:tabs>
        <w:tab w:val="left" w:pos="5130"/>
      </w:tabs>
      <w:jc w:val="center"/>
      <w:rPr>
        <w:i/>
      </w:rPr>
    </w:pPr>
    <w:r w:rsidRPr="00173463">
      <w:rPr>
        <w:i/>
      </w:rPr>
      <w:t>Mrs Jane Olds, Parish Clerk</w:t>
    </w:r>
  </w:p>
  <w:p w14:paraId="5D03778F" w14:textId="77777777" w:rsidR="00973FAF" w:rsidRPr="00173463" w:rsidRDefault="00973FAF" w:rsidP="00973FAF">
    <w:pPr>
      <w:pStyle w:val="NoSpacing"/>
      <w:tabs>
        <w:tab w:val="left" w:pos="5130"/>
      </w:tabs>
      <w:jc w:val="center"/>
      <w:rPr>
        <w:i/>
      </w:rPr>
    </w:pPr>
    <w:r w:rsidRPr="00173463">
      <w:rPr>
        <w:i/>
      </w:rPr>
      <w:t>13 Oak Close, BICESTER, Oxfordshire OX26 3XD</w:t>
    </w:r>
  </w:p>
  <w:p w14:paraId="690E9538" w14:textId="77777777" w:rsidR="00973FAF" w:rsidRDefault="00973FAF" w:rsidP="00973FAF">
    <w:pPr>
      <w:pStyle w:val="Header"/>
      <w:jc w:val="center"/>
      <w:rPr>
        <w:i/>
      </w:rPr>
    </w:pPr>
    <w:r w:rsidRPr="00173463">
      <w:rPr>
        <w:i/>
      </w:rPr>
      <w:t xml:space="preserve">01869 247171  </w:t>
    </w:r>
    <w:r>
      <w:rPr>
        <w:i/>
      </w:rPr>
      <w:t xml:space="preserve">  clerk@launton-pc.gov.uk</w:t>
    </w:r>
  </w:p>
  <w:p w14:paraId="6F7F713D" w14:textId="77777777" w:rsidR="00973FAF" w:rsidRDefault="00973FAF" w:rsidP="00973FAF">
    <w:pPr>
      <w:pStyle w:val="Header"/>
      <w:jc w:val="center"/>
    </w:pPr>
    <w:r w:rsidRPr="00073423">
      <w:rPr>
        <w:i/>
      </w:rPr>
      <w:t>www.launton-pc.gov.uk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AB81" w14:textId="77777777" w:rsidR="00973FAF" w:rsidRPr="00073423" w:rsidRDefault="00973FAF" w:rsidP="00973FAF">
    <w:pPr>
      <w:pStyle w:val="NoSpacing"/>
      <w:tabs>
        <w:tab w:val="left" w:pos="5130"/>
      </w:tabs>
      <w:jc w:val="center"/>
      <w:rPr>
        <w:sz w:val="32"/>
        <w:szCs w:val="32"/>
      </w:rPr>
    </w:pPr>
    <w:r w:rsidRPr="00073423">
      <w:rPr>
        <w:sz w:val="32"/>
        <w:szCs w:val="32"/>
      </w:rPr>
      <w:t>LAUNTON PARISH COUNCIL</w:t>
    </w:r>
  </w:p>
  <w:p w14:paraId="489E3041" w14:textId="77777777" w:rsidR="00973FAF" w:rsidRPr="003D40E7" w:rsidRDefault="00973FAF" w:rsidP="00973FAF">
    <w:pPr>
      <w:pStyle w:val="NoSpacing"/>
      <w:tabs>
        <w:tab w:val="left" w:pos="5130"/>
      </w:tabs>
      <w:jc w:val="center"/>
      <w:rPr>
        <w:i/>
      </w:rPr>
    </w:pPr>
    <w:r w:rsidRPr="003D40E7">
      <w:rPr>
        <w:i/>
      </w:rPr>
      <w:t>Mrs Jane Olds, Parish Clerk</w:t>
    </w:r>
  </w:p>
  <w:p w14:paraId="77AE16E2" w14:textId="77777777" w:rsidR="00973FAF" w:rsidRPr="003D40E7" w:rsidRDefault="00973FAF" w:rsidP="00973FAF">
    <w:pPr>
      <w:pStyle w:val="NoSpacing"/>
      <w:tabs>
        <w:tab w:val="left" w:pos="5130"/>
      </w:tabs>
      <w:jc w:val="center"/>
      <w:rPr>
        <w:i/>
      </w:rPr>
    </w:pPr>
    <w:r w:rsidRPr="003D40E7">
      <w:rPr>
        <w:i/>
      </w:rPr>
      <w:t>13 Oak Close, BICESTER, Oxfordshire OX26 3XD</w:t>
    </w:r>
  </w:p>
  <w:p w14:paraId="6CB0E42B" w14:textId="77777777" w:rsidR="00973FAF" w:rsidRPr="003D40E7" w:rsidRDefault="00973FAF" w:rsidP="003D40E7">
    <w:pPr>
      <w:pStyle w:val="Header"/>
      <w:spacing w:after="0"/>
      <w:jc w:val="center"/>
      <w:rPr>
        <w:rFonts w:ascii="Palatino Linotype" w:hAnsi="Palatino Linotype"/>
        <w:i/>
      </w:rPr>
    </w:pPr>
    <w:r w:rsidRPr="003D40E7">
      <w:rPr>
        <w:rFonts w:ascii="Palatino Linotype" w:hAnsi="Palatino Linotype"/>
        <w:i/>
      </w:rPr>
      <w:t>01869 247171    clerk@launton-pc.gov.uk</w:t>
    </w:r>
  </w:p>
  <w:p w14:paraId="592E406D" w14:textId="77777777" w:rsidR="00973FAF" w:rsidRPr="003D40E7" w:rsidRDefault="00973FAF" w:rsidP="00973FAF">
    <w:pPr>
      <w:pStyle w:val="Header"/>
      <w:jc w:val="center"/>
      <w:rPr>
        <w:rFonts w:ascii="Palatino Linotype" w:hAnsi="Palatino Linotype"/>
      </w:rPr>
    </w:pPr>
    <w:r w:rsidRPr="003D40E7">
      <w:rPr>
        <w:rFonts w:ascii="Palatino Linotype" w:hAnsi="Palatino Linotype"/>
        <w:i/>
      </w:rPr>
      <w:t>www.launton-pc.gov.uk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A207D"/>
    <w:multiLevelType w:val="hybridMultilevel"/>
    <w:tmpl w:val="0B82E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BC4373"/>
    <w:multiLevelType w:val="multilevel"/>
    <w:tmpl w:val="47DAC3F0"/>
    <w:styleLink w:val="MeetingPapers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B37B24"/>
    <w:multiLevelType w:val="multilevel"/>
    <w:tmpl w:val="CC601A20"/>
    <w:styleLink w:val="LauntonP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DEA4E61"/>
    <w:multiLevelType w:val="multilevel"/>
    <w:tmpl w:val="0809001D"/>
    <w:styleLink w:val="Launton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9678025">
    <w:abstractNumId w:val="1"/>
  </w:num>
  <w:num w:numId="2" w16cid:durableId="232661829">
    <w:abstractNumId w:val="2"/>
  </w:num>
  <w:num w:numId="3" w16cid:durableId="576744242">
    <w:abstractNumId w:val="3"/>
  </w:num>
  <w:num w:numId="4" w16cid:durableId="1775440546">
    <w:abstractNumId w:val="1"/>
  </w:num>
  <w:num w:numId="5" w16cid:durableId="1015229398">
    <w:abstractNumId w:val="3"/>
  </w:num>
  <w:num w:numId="6" w16cid:durableId="1060710987">
    <w:abstractNumId w:val="2"/>
  </w:num>
  <w:num w:numId="7" w16cid:durableId="324942592">
    <w:abstractNumId w:val="1"/>
  </w:num>
  <w:num w:numId="8" w16cid:durableId="1242763899">
    <w:abstractNumId w:val="2"/>
  </w:num>
  <w:num w:numId="9" w16cid:durableId="696931922">
    <w:abstractNumId w:val="3"/>
  </w:num>
  <w:num w:numId="10" w16cid:durableId="128229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7"/>
    <w:rsid w:val="000A2D53"/>
    <w:rsid w:val="000E64A6"/>
    <w:rsid w:val="00134F5A"/>
    <w:rsid w:val="002401B1"/>
    <w:rsid w:val="0024450E"/>
    <w:rsid w:val="00272285"/>
    <w:rsid w:val="00293656"/>
    <w:rsid w:val="002D7933"/>
    <w:rsid w:val="003C07C7"/>
    <w:rsid w:val="003C6AB8"/>
    <w:rsid w:val="003D40E7"/>
    <w:rsid w:val="004401FC"/>
    <w:rsid w:val="00481092"/>
    <w:rsid w:val="0048730C"/>
    <w:rsid w:val="00564834"/>
    <w:rsid w:val="005B6591"/>
    <w:rsid w:val="005D6EF6"/>
    <w:rsid w:val="00603C5A"/>
    <w:rsid w:val="007148F5"/>
    <w:rsid w:val="00726896"/>
    <w:rsid w:val="007514E8"/>
    <w:rsid w:val="007540EC"/>
    <w:rsid w:val="00770931"/>
    <w:rsid w:val="007B2551"/>
    <w:rsid w:val="008529A4"/>
    <w:rsid w:val="008A7CDD"/>
    <w:rsid w:val="0094078C"/>
    <w:rsid w:val="00973FAF"/>
    <w:rsid w:val="009F319D"/>
    <w:rsid w:val="00A352A5"/>
    <w:rsid w:val="00B43FB4"/>
    <w:rsid w:val="00B468E4"/>
    <w:rsid w:val="00C06D41"/>
    <w:rsid w:val="00C33A6F"/>
    <w:rsid w:val="00D52A5E"/>
    <w:rsid w:val="00DA5DE3"/>
    <w:rsid w:val="00E35E4F"/>
    <w:rsid w:val="00E52B13"/>
    <w:rsid w:val="00E83640"/>
    <w:rsid w:val="00E94377"/>
    <w:rsid w:val="00F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F299"/>
  <w15:chartTrackingRefBased/>
  <w15:docId w15:val="{9AF198BF-CF4D-4F6E-A784-7A7F349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0E7"/>
    <w:pPr>
      <w:spacing w:after="160" w:line="256" w:lineRule="auto"/>
    </w:pPr>
    <w:rPr>
      <w:rFonts w:ascii="Calibri" w:eastAsia="Times New Roman" w:hAnsi="Calibri" w:cs="Calibri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eetingPapers">
    <w:name w:val="Meeting Papers"/>
    <w:uiPriority w:val="99"/>
    <w:rsid w:val="00134F5A"/>
    <w:pPr>
      <w:numPr>
        <w:numId w:val="1"/>
      </w:numPr>
    </w:pPr>
  </w:style>
  <w:style w:type="numbering" w:customStyle="1" w:styleId="LauntonPC">
    <w:name w:val="LauntonPC"/>
    <w:uiPriority w:val="99"/>
    <w:rsid w:val="00134F5A"/>
    <w:pPr>
      <w:numPr>
        <w:numId w:val="2"/>
      </w:numPr>
    </w:pPr>
  </w:style>
  <w:style w:type="numbering" w:customStyle="1" w:styleId="Launton">
    <w:name w:val="Launton"/>
    <w:basedOn w:val="MeetingPapers"/>
    <w:uiPriority w:val="99"/>
    <w:rsid w:val="00134F5A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34F5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3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4F5A"/>
    <w:rPr>
      <w:color w:val="808080"/>
      <w:shd w:val="clear" w:color="auto" w:fill="E6E6E6"/>
    </w:rPr>
  </w:style>
  <w:style w:type="paragraph" w:customStyle="1" w:styleId="LauntonNormal">
    <w:name w:val="Launton Normal"/>
    <w:basedOn w:val="Normal"/>
    <w:autoRedefine/>
    <w:qFormat/>
    <w:rsid w:val="00973FAF"/>
    <w:pPr>
      <w:tabs>
        <w:tab w:val="right" w:pos="9000"/>
      </w:tabs>
    </w:pPr>
    <w:rPr>
      <w:rFonts w:asciiTheme="minorHAnsi" w:hAnsiTheme="minorHAnsi" w:cstheme="minorHAnsi"/>
    </w:rPr>
  </w:style>
  <w:style w:type="paragraph" w:styleId="Header">
    <w:name w:val="header"/>
    <w:basedOn w:val="Normal"/>
    <w:link w:val="Head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AF"/>
  </w:style>
  <w:style w:type="paragraph" w:styleId="Footer">
    <w:name w:val="footer"/>
    <w:basedOn w:val="Normal"/>
    <w:link w:val="Foot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AF"/>
  </w:style>
  <w:style w:type="table" w:styleId="TableGrid">
    <w:name w:val="Table Grid"/>
    <w:basedOn w:val="TableNormal"/>
    <w:uiPriority w:val="59"/>
    <w:rsid w:val="003D40E7"/>
    <w:pPr>
      <w:spacing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unton-pc.gov.uk/privacy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launton-p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Templates\LP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CD3C-191A-48EE-9845-8D6225AF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LPC Letterhead</Template>
  <TotalTime>13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LPC Emergency Plan consent form</dc:title>
  <dc:subject/>
  <dc:creator>Jane Olds</dc:creator>
  <cp:keywords/>
  <dc:description/>
  <cp:lastModifiedBy>Jane Olds</cp:lastModifiedBy>
  <cp:revision>10</cp:revision>
  <cp:lastPrinted>2022-10-07T07:43:00Z</cp:lastPrinted>
  <dcterms:created xsi:type="dcterms:W3CDTF">2022-10-07T07:34:00Z</dcterms:created>
  <dcterms:modified xsi:type="dcterms:W3CDTF">2022-10-07T07:46:00Z</dcterms:modified>
</cp:coreProperties>
</file>